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C9979" w14:textId="25426AC0" w:rsidR="0047521C" w:rsidRDefault="0047521C" w:rsidP="0047521C">
      <w:r w:rsidRPr="0047521C">
        <w:t>Bullying is defined as repeated behaviour that is designed to hurt or upset someone.</w:t>
      </w:r>
    </w:p>
    <w:p w14:paraId="0F156474" w14:textId="1A942358" w:rsidR="0047521C" w:rsidRPr="0047521C" w:rsidRDefault="0047521C" w:rsidP="0047521C">
      <w:pPr>
        <w:spacing w:after="60"/>
        <w:rPr>
          <w:b/>
        </w:rPr>
      </w:pPr>
      <w:r w:rsidRPr="0047521C">
        <w:rPr>
          <w:b/>
        </w:rPr>
        <w:t>There are many forms of bullying. The three main types of bullying are:</w:t>
      </w:r>
    </w:p>
    <w:p w14:paraId="42BB6A84" w14:textId="52E173A0" w:rsidR="0047521C" w:rsidRDefault="0047521C" w:rsidP="0047521C">
      <w:pPr>
        <w:pStyle w:val="ListParagraph"/>
      </w:pPr>
      <w:r>
        <w:t>physical</w:t>
      </w:r>
    </w:p>
    <w:p w14:paraId="2AF22285" w14:textId="2C779D1F" w:rsidR="0047521C" w:rsidRDefault="0047521C" w:rsidP="0047521C">
      <w:pPr>
        <w:pStyle w:val="ListParagraph"/>
      </w:pPr>
      <w:r>
        <w:t>verbal</w:t>
      </w:r>
    </w:p>
    <w:p w14:paraId="2623169E" w14:textId="72A8ACCB" w:rsidR="0047521C" w:rsidRDefault="0047521C" w:rsidP="0047521C">
      <w:pPr>
        <w:pStyle w:val="ListParagraph"/>
      </w:pPr>
      <w:r>
        <w:t>emotional</w:t>
      </w:r>
    </w:p>
    <w:p w14:paraId="2B277E1F" w14:textId="77777777" w:rsidR="0047521C" w:rsidRPr="0047521C" w:rsidRDefault="0047521C" w:rsidP="0047521C">
      <w:pPr>
        <w:rPr>
          <w:b/>
        </w:rPr>
      </w:pPr>
      <w:r w:rsidRPr="0047521C">
        <w:rPr>
          <w:b/>
        </w:rPr>
        <w:t>I will not tolerate any form of bullying in my care and will take this matter very seriously if it becomes an issue.</w:t>
      </w:r>
    </w:p>
    <w:p w14:paraId="251E331F" w14:textId="051CB3B9" w:rsidR="0047521C" w:rsidRDefault="0047521C" w:rsidP="0047521C">
      <w:r>
        <w:t xml:space="preserve">If I have any concerns that your child is being bullied </w:t>
      </w:r>
      <w:r w:rsidRPr="0047521C">
        <w:t>in my setting</w:t>
      </w:r>
      <w:r>
        <w:t>, or if your child is bullying another child or other children, I will discuss this with you immediately and work with you to support your child to resolve the problem.</w:t>
      </w:r>
    </w:p>
    <w:p w14:paraId="129BE729" w14:textId="39276B4B" w:rsidR="0047521C" w:rsidRPr="0047521C" w:rsidRDefault="0047521C" w:rsidP="0047521C">
      <w:pPr>
        <w:spacing w:after="60"/>
        <w:rPr>
          <w:b/>
        </w:rPr>
      </w:pPr>
      <w:r w:rsidRPr="0047521C">
        <w:rPr>
          <w:b/>
        </w:rPr>
        <w:t>If your child is being bullied, I will:</w:t>
      </w:r>
    </w:p>
    <w:p w14:paraId="01FFBA88" w14:textId="0C45E44A" w:rsidR="0047521C" w:rsidRDefault="0047521C" w:rsidP="0047521C">
      <w:pPr>
        <w:pStyle w:val="ListParagraph"/>
      </w:pPr>
      <w:r>
        <w:t>reassure them that it is not their fault;</w:t>
      </w:r>
    </w:p>
    <w:p w14:paraId="4AA3B472" w14:textId="52148AEC" w:rsidR="0047521C" w:rsidRDefault="0047521C" w:rsidP="0047521C">
      <w:pPr>
        <w:pStyle w:val="ListParagraph"/>
      </w:pPr>
      <w:r>
        <w:t>help them to feel safe and cared for;</w:t>
      </w:r>
    </w:p>
    <w:p w14:paraId="054E465F" w14:textId="36B923BB" w:rsidR="0047521C" w:rsidRDefault="0047521C" w:rsidP="0047521C">
      <w:pPr>
        <w:pStyle w:val="ListParagraph"/>
      </w:pPr>
      <w:r>
        <w:t>help them to feel valued;</w:t>
      </w:r>
    </w:p>
    <w:p w14:paraId="26EE6389" w14:textId="49DBA36F" w:rsidR="0047521C" w:rsidRDefault="0047521C" w:rsidP="0047521C">
      <w:pPr>
        <w:pStyle w:val="ListParagraph"/>
      </w:pPr>
      <w:r>
        <w:t>give them praise and positive encouragement;</w:t>
      </w:r>
    </w:p>
    <w:p w14:paraId="226D3B04" w14:textId="176E1EC2" w:rsidR="0047521C" w:rsidRDefault="0047521C" w:rsidP="0047521C">
      <w:pPr>
        <w:pStyle w:val="ListParagraph"/>
        <w:spacing w:after="160"/>
      </w:pPr>
      <w:r>
        <w:t>reassure them that things will improve and that I will help them as much as possible to resolve the issue.</w:t>
      </w:r>
    </w:p>
    <w:p w14:paraId="537DBD6D" w14:textId="384BE0BB" w:rsidR="0047521C" w:rsidRPr="0047521C" w:rsidRDefault="0047521C" w:rsidP="0047521C">
      <w:pPr>
        <w:spacing w:after="60"/>
        <w:rPr>
          <w:b/>
        </w:rPr>
      </w:pPr>
      <w:r w:rsidRPr="0047521C">
        <w:rPr>
          <w:b/>
        </w:rPr>
        <w:t>If your child is bullying, I will:</w:t>
      </w:r>
    </w:p>
    <w:p w14:paraId="19D8E88D" w14:textId="44311388" w:rsidR="0047521C" w:rsidRDefault="0047521C" w:rsidP="0047521C">
      <w:pPr>
        <w:pStyle w:val="ListParagraph"/>
      </w:pPr>
      <w:r>
        <w:t>reassure them that I still care about them but I don’t like the behaviour;</w:t>
      </w:r>
    </w:p>
    <w:p w14:paraId="315E168E" w14:textId="57401F25" w:rsidR="0047521C" w:rsidRDefault="0047521C" w:rsidP="0047521C">
      <w:pPr>
        <w:pStyle w:val="ListParagraph"/>
      </w:pPr>
      <w:r>
        <w:t>work with them to help change their behaviour;</w:t>
      </w:r>
    </w:p>
    <w:p w14:paraId="01941B4F" w14:textId="25C8DAC7" w:rsidR="0047521C" w:rsidRDefault="0047521C" w:rsidP="0047521C">
      <w:pPr>
        <w:pStyle w:val="ListParagraph"/>
      </w:pPr>
      <w:r>
        <w:t>work with them to find ways to make amends for their actions;</w:t>
      </w:r>
    </w:p>
    <w:p w14:paraId="29E85162" w14:textId="65B1B333" w:rsidR="0047521C" w:rsidRDefault="0047521C" w:rsidP="0047521C">
      <w:pPr>
        <w:pStyle w:val="ListParagraph"/>
      </w:pPr>
      <w:r>
        <w:t>introduce a reward system for positive behaviour;</w:t>
      </w:r>
    </w:p>
    <w:p w14:paraId="5086F278" w14:textId="141DEB1D" w:rsidR="0047521C" w:rsidRDefault="0047521C" w:rsidP="0047521C">
      <w:pPr>
        <w:pStyle w:val="ListParagraph"/>
        <w:spacing w:after="160"/>
      </w:pPr>
      <w:r>
        <w:t>discuss the matter with you privately to see if we can understand what may have triggered the bullying.</w:t>
      </w:r>
    </w:p>
    <w:p w14:paraId="4EAA164A" w14:textId="4BF9D883" w:rsidR="00664383" w:rsidRPr="0047521C" w:rsidRDefault="0047521C" w:rsidP="0047521C">
      <w:r>
        <w:t>If you have any concerns regarding your child</w:t>
      </w:r>
      <w:r w:rsidR="00D04E83">
        <w:t>,</w:t>
      </w:r>
      <w:r>
        <w:t xml:space="preserve"> please discuss them with me as soon as possible.</w:t>
      </w:r>
    </w:p>
    <w:sectPr w:rsidR="00664383" w:rsidRPr="0047521C" w:rsidSect="00FF4AC5">
      <w:headerReference w:type="default" r:id="rId8"/>
      <w:footerReference w:type="default" r:id="rId9"/>
      <w:pgSz w:w="11906" w:h="16838" w:code="9"/>
      <w:pgMar w:top="784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91F9D" w14:textId="77777777" w:rsidR="004764E7" w:rsidRDefault="004764E7" w:rsidP="00EB727B">
      <w:r>
        <w:separator/>
      </w:r>
    </w:p>
  </w:endnote>
  <w:endnote w:type="continuationSeparator" w:id="0">
    <w:p w14:paraId="397E694F" w14:textId="77777777" w:rsidR="004764E7" w:rsidRDefault="004764E7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069F3A0-F11E-9F44-960C-DD68DA16AA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087CD6-2DC7-A749-91C3-A468483383DE}"/>
    <w:embedBold r:id="rId3" w:fontKey="{E908BD98-BAA9-B34D-A87C-9A303363A8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CEC8628-7509-5949-A9E9-DD8E06E47E5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1B9F4A6-22B2-724A-BCB0-831172B7DB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0DBE671-0F7A-014E-9F1D-C63BF133AE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9D04507-BEF3-EA49-A4F7-1B3F564E5123}"/>
    <w:embedBold r:id="rId8" w:fontKey="{283EC17D-D21E-2B44-B1E8-51A560A6D9B1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7733D4BD-84B7-9A4C-9A47-8623B1179BB1}"/>
    <w:embedBold r:id="rId10" w:fontKey="{7418521D-A4B1-3B4D-AA66-752827CF6CFB}"/>
  </w:font>
  <w:font w:name="Tuffy-TTF">
    <w:charset w:val="00"/>
    <w:family w:val="swiss"/>
    <w:pitch w:val="variable"/>
    <w:sig w:usb0="80000003" w:usb1="00000002" w:usb2="00000000" w:usb3="00000000" w:csb0="00000001" w:csb1="00000000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2C792C42-B1FC-2F4D-8FCC-9F7CE2D700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Spec="center" w:tblpY="11511"/>
      <w:tblW w:w="106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985"/>
      <w:gridCol w:w="4536"/>
      <w:gridCol w:w="1701"/>
      <w:gridCol w:w="2410"/>
    </w:tblGrid>
    <w:tr w:rsidR="0025778E" w:rsidRPr="00457CED" w14:paraId="1C9393E7" w14:textId="77777777" w:rsidTr="0025778E">
      <w:trPr>
        <w:trHeight w:val="572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08171D7A" w14:textId="13DD112A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C</w:t>
          </w:r>
          <w:r>
            <w:rPr>
              <w:rFonts w:ascii="Roboto" w:hAnsi="Roboto"/>
              <w:sz w:val="16"/>
              <w:szCs w:val="16"/>
            </w:rPr>
            <w:t>hildminder</w:t>
          </w:r>
          <w:r w:rsidRPr="00457CED">
            <w:rPr>
              <w:rFonts w:ascii="Roboto" w:hAnsi="Roboto"/>
              <w:sz w:val="16"/>
              <w:szCs w:val="16"/>
            </w:rPr>
            <w:t>’</w:t>
          </w:r>
          <w:r>
            <w:rPr>
              <w:rFonts w:ascii="Roboto" w:hAnsi="Roboto"/>
              <w:sz w:val="16"/>
              <w:szCs w:val="16"/>
            </w:rPr>
            <w:t>s</w:t>
          </w:r>
          <w:r w:rsidRPr="00457CED">
            <w:rPr>
              <w:rFonts w:ascii="Roboto" w:hAnsi="Roboto"/>
              <w:sz w:val="16"/>
              <w:szCs w:val="16"/>
            </w:rPr>
            <w:t xml:space="preserve"> </w:t>
          </w:r>
          <w:r>
            <w:rPr>
              <w:rFonts w:ascii="Roboto" w:hAnsi="Roboto"/>
              <w:sz w:val="16"/>
              <w:szCs w:val="16"/>
            </w:rPr>
            <w:t>Name:</w:t>
          </w:r>
        </w:p>
      </w:tc>
      <w:tc>
        <w:tcPr>
          <w:tcW w:w="8647" w:type="dxa"/>
          <w:gridSpan w:val="3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79D2870A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5778E" w:rsidRPr="00457CED" w14:paraId="17B244CE" w14:textId="77777777" w:rsidTr="0025778E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649DD5C4" w14:textId="0FDEA33A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C</w:t>
          </w:r>
          <w:r>
            <w:rPr>
              <w:rFonts w:ascii="Roboto" w:hAnsi="Roboto"/>
              <w:sz w:val="16"/>
              <w:szCs w:val="16"/>
            </w:rPr>
            <w:t>hildminder</w:t>
          </w:r>
          <w:r w:rsidRPr="00457CED">
            <w:rPr>
              <w:rFonts w:ascii="Roboto" w:hAnsi="Roboto"/>
              <w:sz w:val="16"/>
              <w:szCs w:val="16"/>
            </w:rPr>
            <w:t>’</w:t>
          </w:r>
          <w:r>
            <w:rPr>
              <w:rFonts w:ascii="Roboto" w:hAnsi="Roboto"/>
              <w:sz w:val="16"/>
              <w:szCs w:val="16"/>
            </w:rPr>
            <w:t>s</w:t>
          </w:r>
          <w:r w:rsidRPr="00457CED">
            <w:rPr>
              <w:rFonts w:ascii="Roboto" w:hAnsi="Roboto"/>
              <w:sz w:val="16"/>
              <w:szCs w:val="16"/>
            </w:rPr>
            <w:t xml:space="preserve"> S</w:t>
          </w:r>
          <w:r>
            <w:rPr>
              <w:rFonts w:ascii="Roboto" w:hAnsi="Roboto"/>
              <w:sz w:val="16"/>
              <w:szCs w:val="16"/>
            </w:rPr>
            <w:t>ignature: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161E99AC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2EFA0A51" w14:textId="77777777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Signed: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496A8D0F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5778E" w:rsidRPr="00457CED" w14:paraId="1648428D" w14:textId="77777777" w:rsidTr="0025778E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2D0649D6" w14:textId="57C27AA2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arent’s Name:</w:t>
          </w:r>
        </w:p>
      </w:tc>
      <w:tc>
        <w:tcPr>
          <w:tcW w:w="8647" w:type="dxa"/>
          <w:gridSpan w:val="3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654B56A7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5778E" w:rsidRPr="00457CED" w14:paraId="17943523" w14:textId="77777777" w:rsidTr="0025778E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6D2DD4B1" w14:textId="43812D30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arent’s Signature: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1245705B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0CF415D3" w14:textId="77777777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Signed: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0AF5ED10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5778E" w:rsidRPr="00457CED" w14:paraId="3DF6CA08" w14:textId="77777777" w:rsidTr="0025778E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2BC74DA4" w14:textId="77777777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Policy Written: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17FA62D3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7BADEEBF" w14:textId="77777777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olicy Review Date: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5AAD1B22" w14:textId="79F4C5EB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</w:tbl>
  <w:p w14:paraId="0FA9076E" w14:textId="4DAF5EBB" w:rsidR="000C442B" w:rsidRPr="00971FFC" w:rsidRDefault="0025778E" w:rsidP="00EB727B">
    <w:pPr>
      <w:pStyle w:val="Header"/>
    </w:pPr>
    <w:r>
      <w:rPr>
        <w:noProof/>
      </w:rPr>
      <w:drawing>
        <wp:anchor distT="0" distB="0" distL="114300" distR="114300" simplePos="0" relativeHeight="251662848" behindDoc="0" locked="0" layoutInCell="1" allowOverlap="1" wp14:anchorId="632687F9" wp14:editId="676779FB">
          <wp:simplePos x="0" y="0"/>
          <wp:positionH relativeFrom="column">
            <wp:posOffset>-360045</wp:posOffset>
          </wp:positionH>
          <wp:positionV relativeFrom="paragraph">
            <wp:posOffset>-257337</wp:posOffset>
          </wp:positionV>
          <wp:extent cx="7560000" cy="945351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4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5F5EA" w14:textId="77777777" w:rsidR="004764E7" w:rsidRDefault="004764E7" w:rsidP="00EB727B">
      <w:r>
        <w:separator/>
      </w:r>
    </w:p>
  </w:footnote>
  <w:footnote w:type="continuationSeparator" w:id="0">
    <w:p w14:paraId="11D5096C" w14:textId="77777777" w:rsidR="004764E7" w:rsidRDefault="004764E7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2027311F" w:rsidR="00BD64E5" w:rsidRPr="007955D5" w:rsidRDefault="00BD64E5" w:rsidP="00FF4AC5">
    <w:pPr>
      <w:pStyle w:val="Heading1"/>
      <w:spacing w:before="80" w:after="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47521C">
      <w:rPr>
        <w:noProof/>
        <w:color w:val="00649C"/>
        <w:sz w:val="54"/>
      </w:rPr>
      <w:t>Anti-Bullying</w:t>
    </w:r>
    <w:r w:rsidRPr="007955D5">
      <w:rPr>
        <w:color w:val="00649C"/>
        <w:sz w:val="54"/>
      </w:rPr>
      <w:t xml:space="preserve"> Policy</w:t>
    </w:r>
  </w:p>
  <w:p w14:paraId="686D1E7E" w14:textId="7A888F78" w:rsidR="0090447C" w:rsidRDefault="009044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C4355"/>
    <w:rsid w:val="002D31CD"/>
    <w:rsid w:val="002E3CF9"/>
    <w:rsid w:val="003039E3"/>
    <w:rsid w:val="003061FE"/>
    <w:rsid w:val="003163C1"/>
    <w:rsid w:val="00342A2B"/>
    <w:rsid w:val="00380F35"/>
    <w:rsid w:val="003961D9"/>
    <w:rsid w:val="003D02E3"/>
    <w:rsid w:val="003D7C55"/>
    <w:rsid w:val="003E6B9B"/>
    <w:rsid w:val="00406DD3"/>
    <w:rsid w:val="004261DF"/>
    <w:rsid w:val="00457CED"/>
    <w:rsid w:val="00461653"/>
    <w:rsid w:val="0047521C"/>
    <w:rsid w:val="004764E7"/>
    <w:rsid w:val="004D3C84"/>
    <w:rsid w:val="00556E75"/>
    <w:rsid w:val="005C130A"/>
    <w:rsid w:val="005D3C40"/>
    <w:rsid w:val="00636297"/>
    <w:rsid w:val="00664383"/>
    <w:rsid w:val="006D100A"/>
    <w:rsid w:val="006E2D6D"/>
    <w:rsid w:val="006E3677"/>
    <w:rsid w:val="006F31DC"/>
    <w:rsid w:val="00740A8F"/>
    <w:rsid w:val="00766549"/>
    <w:rsid w:val="00767630"/>
    <w:rsid w:val="007955D5"/>
    <w:rsid w:val="00796AF2"/>
    <w:rsid w:val="007A65CF"/>
    <w:rsid w:val="007B048D"/>
    <w:rsid w:val="00806FAF"/>
    <w:rsid w:val="008606F0"/>
    <w:rsid w:val="008678C8"/>
    <w:rsid w:val="008B24A0"/>
    <w:rsid w:val="008C09A7"/>
    <w:rsid w:val="008D1F80"/>
    <w:rsid w:val="008E06A2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A376F"/>
    <w:rsid w:val="00AE5C0E"/>
    <w:rsid w:val="00B05543"/>
    <w:rsid w:val="00B2259E"/>
    <w:rsid w:val="00BC1BF3"/>
    <w:rsid w:val="00BC3F98"/>
    <w:rsid w:val="00BD64E5"/>
    <w:rsid w:val="00BE744A"/>
    <w:rsid w:val="00C34DE3"/>
    <w:rsid w:val="00C74228"/>
    <w:rsid w:val="00CB444E"/>
    <w:rsid w:val="00D04E83"/>
    <w:rsid w:val="00D0774D"/>
    <w:rsid w:val="00D653F1"/>
    <w:rsid w:val="00E31CC7"/>
    <w:rsid w:val="00E40FC1"/>
    <w:rsid w:val="00E656DD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00FF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C7DD0-5752-4807-AD13-2E20D47AD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drives\Resources - Resource Creation Tools\#Action Templates\General\Adult Information (A4)\#Word\Adult Information Template Portrait.dot</Template>
  <TotalTime>1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Ramisha Kiyani</cp:lastModifiedBy>
  <cp:revision>2</cp:revision>
  <dcterms:created xsi:type="dcterms:W3CDTF">2022-01-12T13:58:00Z</dcterms:created>
  <dcterms:modified xsi:type="dcterms:W3CDTF">2022-01-12T13:58:00Z</dcterms:modified>
</cp:coreProperties>
</file>